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3EBE3" w14:textId="77777777" w:rsidR="006A453A" w:rsidRPr="004C4BF4" w:rsidRDefault="000B3DE0" w:rsidP="004C4BF4">
      <w:pPr>
        <w:spacing w:before="300" w:after="300" w:line="240" w:lineRule="auto"/>
        <w:ind w:left="90"/>
        <w:jc w:val="center"/>
        <w:textAlignment w:val="baseline"/>
        <w:outlineLvl w:val="0"/>
        <w:rPr>
          <w:rFonts w:ascii="Verdana" w:eastAsia="Times New Roman" w:hAnsi="Verdana"/>
          <w:b/>
          <w:bCs/>
          <w:color w:val="002060"/>
          <w:lang w:eastAsia="en-GB"/>
        </w:rPr>
      </w:pPr>
      <w:bookmarkStart w:id="0" w:name="_Hlk39606812"/>
      <w:r>
        <w:rPr>
          <w:noProof/>
        </w:rPr>
        <w:pict w14:anchorId="353834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" o:spid="_x0000_s2050" type="#_x0000_t75" style="position:absolute;left:0;text-align:left;margin-left:4.5pt;margin-top:15pt;width:41.2pt;height:36.75pt;z-index:-1;visibility:visible">
            <v:imagedata r:id="rId6" o:title=""/>
          </v:shape>
        </w:pict>
      </w:r>
      <w:r w:rsidR="00B001BD">
        <w:rPr>
          <w:rFonts w:ascii="Verdana" w:eastAsia="Times New Roman" w:hAnsi="Verdana"/>
          <w:b/>
          <w:bCs/>
          <w:color w:val="002060"/>
          <w:lang w:eastAsia="en-GB"/>
        </w:rPr>
        <w:t xml:space="preserve">The </w:t>
      </w:r>
      <w:r w:rsidR="00C9531E" w:rsidRPr="004C4BF4">
        <w:rPr>
          <w:rFonts w:ascii="Verdana" w:eastAsia="Times New Roman" w:hAnsi="Verdana"/>
          <w:b/>
          <w:bCs/>
          <w:color w:val="002060"/>
          <w:lang w:eastAsia="en-GB"/>
        </w:rPr>
        <w:t>Regulating Branch and Royal Navy Police Association.</w:t>
      </w:r>
    </w:p>
    <w:p w14:paraId="015D43D4" w14:textId="77777777" w:rsidR="00737588" w:rsidRDefault="00B001BD" w:rsidP="00B001BD">
      <w:pPr>
        <w:pStyle w:val="NormalWeb"/>
        <w:pBdr>
          <w:bottom w:val="single" w:sz="6" w:space="1" w:color="auto"/>
        </w:pBdr>
        <w:jc w:val="center"/>
        <w:rPr>
          <w:rFonts w:ascii="Verdana" w:hAnsi="Verdana"/>
          <w:b/>
          <w:bCs/>
          <w:color w:val="002060"/>
          <w:sz w:val="20"/>
          <w:szCs w:val="20"/>
        </w:rPr>
      </w:pPr>
      <w:r>
        <w:rPr>
          <w:rFonts w:ascii="Verdana" w:hAnsi="Verdana"/>
          <w:b/>
          <w:bCs/>
          <w:color w:val="002060"/>
          <w:sz w:val="20"/>
          <w:szCs w:val="20"/>
        </w:rPr>
        <w:t xml:space="preserve">       </w:t>
      </w:r>
      <w:r w:rsidR="00C9531E" w:rsidRPr="00E7751E">
        <w:rPr>
          <w:rFonts w:ascii="Verdana" w:hAnsi="Verdana"/>
          <w:b/>
          <w:bCs/>
          <w:color w:val="002060"/>
          <w:sz w:val="20"/>
          <w:szCs w:val="20"/>
        </w:rPr>
        <w:t>Membership Payment Form – Standing Order Request</w:t>
      </w:r>
      <w:r>
        <w:rPr>
          <w:rFonts w:ascii="Verdana" w:hAnsi="Verdana"/>
          <w:b/>
          <w:bCs/>
          <w:color w:val="002060"/>
          <w:sz w:val="20"/>
          <w:szCs w:val="20"/>
        </w:rPr>
        <w:t>/Amend/Cancel</w:t>
      </w:r>
      <w:r w:rsidR="00C9531E" w:rsidRPr="00E7751E">
        <w:rPr>
          <w:rFonts w:ascii="Verdana" w:hAnsi="Verdana"/>
          <w:b/>
          <w:bCs/>
          <w:color w:val="002060"/>
          <w:sz w:val="20"/>
          <w:szCs w:val="20"/>
        </w:rPr>
        <w:t>.</w:t>
      </w:r>
    </w:p>
    <w:p w14:paraId="71FFBFC1" w14:textId="77777777" w:rsidR="00A26EC8" w:rsidRPr="00E7751E" w:rsidRDefault="00A26EC8" w:rsidP="00B001BD">
      <w:pPr>
        <w:pStyle w:val="NormalWeb"/>
        <w:pBdr>
          <w:bottom w:val="single" w:sz="6" w:space="1" w:color="auto"/>
        </w:pBdr>
        <w:jc w:val="center"/>
        <w:rPr>
          <w:rFonts w:ascii="Verdana" w:hAnsi="Verdana"/>
          <w:b/>
          <w:bCs/>
          <w:color w:val="002060"/>
          <w:sz w:val="20"/>
          <w:szCs w:val="20"/>
        </w:rPr>
      </w:pPr>
    </w:p>
    <w:p w14:paraId="7B6C419A" w14:textId="77777777" w:rsidR="004C4BF4" w:rsidRDefault="00C9531E" w:rsidP="006055EA">
      <w:pPr>
        <w:spacing w:before="300" w:after="300" w:line="240" w:lineRule="auto"/>
        <w:textAlignment w:val="baseline"/>
        <w:outlineLvl w:val="0"/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</w:pPr>
      <w:r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>Customer Account Details</w:t>
      </w:r>
      <w:r w:rsidR="00B001BD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: </w:t>
      </w:r>
      <w:r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</w:t>
      </w:r>
      <w:r w:rsidR="00142A78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                                                                                                            </w:t>
      </w:r>
      <w:r w:rsidR="001A359E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                                                                           </w:t>
      </w:r>
      <w:r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>Account Name</w:t>
      </w:r>
      <w:r w:rsidR="006055EA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>:</w:t>
      </w:r>
      <w:r w:rsidR="00E7751E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</w:t>
      </w:r>
      <w:r w:rsidR="009733D7">
        <w:rPr>
          <w:rStyle w:val="PlaceholderText"/>
        </w:rPr>
        <w:t>enter your account name</w:t>
      </w:r>
      <w:r w:rsidR="004C4BF4">
        <w:rPr>
          <w:rStyle w:val="PlaceholderText"/>
        </w:rPr>
        <w:t xml:space="preserve">.  </w:t>
      </w:r>
      <w:r w:rsidR="00B001BD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</w:t>
      </w:r>
      <w:r w:rsidR="006055EA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ab/>
      </w:r>
      <w:r w:rsidR="00B001BD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>Bank Name:</w:t>
      </w:r>
      <w:r w:rsidR="006055EA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</w:t>
      </w:r>
      <w:r w:rsidR="00B001BD">
        <w:rPr>
          <w:rStyle w:val="PlaceholderText"/>
        </w:rPr>
        <w:t xml:space="preserve">enter bank name.     </w:t>
      </w:r>
      <w:r w:rsidR="006055EA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     </w:t>
      </w:r>
      <w:r w:rsidR="00A26EC8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    </w:t>
      </w:r>
      <w:r w:rsidR="006055EA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>Sort Code:</w:t>
      </w:r>
      <w:r w:rsidR="00B001BD">
        <w:rPr>
          <w:rFonts w:ascii="MS Gothic" w:eastAsia="MS Gothic" w:hAnsi="MS Gothic" w:hint="eastAsia"/>
          <w:b/>
          <w:bCs/>
          <w:color w:val="002060"/>
          <w:sz w:val="20"/>
          <w:szCs w:val="20"/>
          <w:lang w:eastAsia="en-GB"/>
        </w:rPr>
        <w:t xml:space="preserve"> </w:t>
      </w:r>
      <w:r w:rsidR="00142A78">
        <w:rPr>
          <w:rStyle w:val="PlaceholderText"/>
        </w:rPr>
        <w:t xml:space="preserve">00 - 00 - 00 </w:t>
      </w:r>
      <w:r w:rsidR="006055EA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</w:t>
      </w:r>
      <w:r w:rsidR="00A26EC8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                        </w:t>
      </w:r>
      <w:r w:rsidR="006055EA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Account Number:  </w:t>
      </w:r>
      <w:r w:rsidR="00142A78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</w:t>
      </w:r>
      <w:r w:rsidR="00142A78">
        <w:rPr>
          <w:rStyle w:val="PlaceholderText"/>
        </w:rPr>
        <w:t xml:space="preserve">0000 0000 0000 0000 </w:t>
      </w:r>
    </w:p>
    <w:p w14:paraId="031DAB4F" w14:textId="77777777" w:rsidR="00E7751E" w:rsidRDefault="006055EA" w:rsidP="006055EA">
      <w:pPr>
        <w:spacing w:before="300" w:after="300" w:line="240" w:lineRule="auto"/>
        <w:textAlignment w:val="baseline"/>
        <w:outlineLvl w:val="0"/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</w:pPr>
      <w:r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</w:t>
      </w:r>
      <w:r w:rsidR="00E7751E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>--------------------------------------------------------------------------------------------</w:t>
      </w:r>
      <w:r w:rsidR="004C4BF4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>-</w:t>
      </w:r>
      <w:r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  </w:t>
      </w:r>
    </w:p>
    <w:p w14:paraId="24419AA4" w14:textId="77777777" w:rsidR="00142A78" w:rsidRDefault="00E7751E" w:rsidP="00142A78">
      <w:pPr>
        <w:spacing w:before="300" w:after="300" w:line="240" w:lineRule="auto"/>
        <w:textAlignment w:val="baseline"/>
        <w:outlineLvl w:val="0"/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</w:pPr>
      <w:r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>Section A: Set up a new Standing Order.</w:t>
      </w:r>
      <w:r w:rsidR="00142A78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                                                     </w:t>
      </w:r>
      <w:r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Beneficiary Account Details: </w:t>
      </w:r>
      <w:r w:rsidR="009733D7">
        <w:rPr>
          <w:rStyle w:val="PlaceholderText"/>
        </w:rPr>
        <w:t xml:space="preserve">enter beneficiary </w:t>
      </w:r>
      <w:r w:rsidR="001A359E">
        <w:rPr>
          <w:rStyle w:val="PlaceholderText"/>
        </w:rPr>
        <w:t>account name here</w:t>
      </w:r>
      <w:r w:rsidRPr="005D5BAC">
        <w:rPr>
          <w:rStyle w:val="PlaceholderText"/>
        </w:rPr>
        <w:t>.</w:t>
      </w:r>
      <w:r w:rsidR="006055EA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</w:t>
      </w:r>
      <w:r w:rsidR="00142A78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               </w:t>
      </w:r>
      <w:r w:rsidR="00A26EC8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      </w:t>
      </w:r>
      <w:r w:rsidR="00142A78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>Sort Code:</w:t>
      </w:r>
      <w:r w:rsidR="00142A78">
        <w:rPr>
          <w:rFonts w:ascii="MS Gothic" w:eastAsia="MS Gothic" w:hAnsi="MS Gothic" w:hint="eastAsia"/>
          <w:b/>
          <w:bCs/>
          <w:color w:val="002060"/>
          <w:sz w:val="20"/>
          <w:szCs w:val="20"/>
          <w:lang w:eastAsia="en-GB"/>
        </w:rPr>
        <w:t xml:space="preserve"> </w:t>
      </w:r>
      <w:r w:rsidR="00142A78">
        <w:rPr>
          <w:rStyle w:val="PlaceholderText"/>
        </w:rPr>
        <w:t xml:space="preserve">00 - 00 - 00 </w:t>
      </w:r>
      <w:r w:rsidR="00142A78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</w:t>
      </w:r>
      <w:r w:rsidR="00A26EC8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                       </w:t>
      </w:r>
      <w:r w:rsidR="00142A78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Account Number:   </w:t>
      </w:r>
      <w:r w:rsidR="00142A78">
        <w:rPr>
          <w:rStyle w:val="PlaceholderText"/>
        </w:rPr>
        <w:t xml:space="preserve">0000 0000 0000 0000 </w:t>
      </w:r>
    </w:p>
    <w:p w14:paraId="03D64E1D" w14:textId="2E932946" w:rsidR="00142A78" w:rsidRDefault="00142A78" w:rsidP="00142A78">
      <w:pPr>
        <w:spacing w:before="300" w:after="300" w:line="240" w:lineRule="auto"/>
        <w:textAlignment w:val="baseline"/>
        <w:outlineLvl w:val="0"/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</w:pPr>
      <w:r>
        <w:rPr>
          <w:rFonts w:ascii="Verdana" w:eastAsia="Times New Roman" w:hAnsi="Verdana"/>
          <w:color w:val="002060"/>
          <w:sz w:val="20"/>
          <w:szCs w:val="20"/>
          <w:lang w:eastAsia="en-GB"/>
        </w:rPr>
        <w:t>Please c</w:t>
      </w:r>
      <w:r w:rsidRPr="00737588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ontact </w:t>
      </w:r>
      <w:hyperlink r:id="rId7" w:history="1">
        <w:r w:rsidR="00C265E3" w:rsidRPr="00C76B66">
          <w:rPr>
            <w:rStyle w:val="Hyperlink"/>
            <w:rFonts w:ascii="Verdana" w:eastAsia="Times New Roman" w:hAnsi="Verdana"/>
            <w:sz w:val="20"/>
            <w:szCs w:val="20"/>
            <w:lang w:eastAsia="en-GB"/>
          </w:rPr>
          <w:t>treasurer</w:t>
        </w:r>
        <w:r w:rsidR="00C265E3">
          <w:rPr>
            <w:rStyle w:val="Hyperlink"/>
            <w:rFonts w:ascii="Verdana" w:eastAsia="Times New Roman" w:hAnsi="Verdana"/>
            <w:sz w:val="20"/>
            <w:szCs w:val="20"/>
            <w:lang w:eastAsia="en-GB"/>
          </w:rPr>
          <w:t>rba93</w:t>
        </w:r>
        <w:r w:rsidR="00C265E3" w:rsidRPr="00C76B66">
          <w:rPr>
            <w:rStyle w:val="Hyperlink"/>
            <w:rFonts w:ascii="Verdana" w:eastAsia="Times New Roman" w:hAnsi="Verdana"/>
            <w:sz w:val="20"/>
            <w:szCs w:val="20"/>
            <w:lang w:eastAsia="en-GB"/>
          </w:rPr>
          <w:t>@rba93.com</w:t>
        </w:r>
      </w:hyperlink>
      <w:r w:rsidRPr="00737588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to obtain the </w:t>
      </w:r>
      <w:r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beneficiary account name, </w:t>
      </w:r>
      <w:r w:rsidRPr="00737588">
        <w:rPr>
          <w:rFonts w:ascii="Verdana" w:eastAsia="Times New Roman" w:hAnsi="Verdana"/>
          <w:color w:val="002060"/>
          <w:sz w:val="20"/>
          <w:szCs w:val="20"/>
          <w:lang w:eastAsia="en-GB"/>
        </w:rPr>
        <w:t>sort code and account number.</w:t>
      </w:r>
      <w:r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                                 </w:t>
      </w:r>
    </w:p>
    <w:p w14:paraId="4F7F726B" w14:textId="1EB52A29" w:rsidR="009733D7" w:rsidRDefault="00737588" w:rsidP="00737588">
      <w:pPr>
        <w:spacing w:before="300" w:after="300" w:line="240" w:lineRule="auto"/>
        <w:textAlignment w:val="baseline"/>
        <w:outlineLvl w:val="0"/>
        <w:rPr>
          <w:rFonts w:ascii="Verdana" w:eastAsia="Times New Roman" w:hAnsi="Verdana"/>
          <w:color w:val="002060"/>
          <w:sz w:val="20"/>
          <w:szCs w:val="20"/>
          <w:lang w:eastAsia="en-GB"/>
        </w:rPr>
      </w:pPr>
      <w:r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>Payment Details:</w:t>
      </w:r>
      <w:r w:rsidR="009733D7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</w:t>
      </w:r>
      <w:r w:rsidR="001A359E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                                                                                                           </w:t>
      </w:r>
      <w:r>
        <w:rPr>
          <w:rFonts w:ascii="Verdana" w:eastAsia="Times New Roman" w:hAnsi="Verdana"/>
          <w:color w:val="002060"/>
          <w:sz w:val="20"/>
          <w:szCs w:val="20"/>
          <w:lang w:eastAsia="en-GB"/>
        </w:rPr>
        <w:t>First Payment Amount</w:t>
      </w:r>
      <w:r w:rsidR="009733D7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: £ </w:t>
      </w:r>
      <w:r w:rsidR="009733D7">
        <w:rPr>
          <w:rStyle w:val="PlaceholderText"/>
        </w:rPr>
        <w:t>enter amount</w:t>
      </w:r>
      <w:r w:rsidR="009733D7" w:rsidRPr="005D5BAC">
        <w:rPr>
          <w:rStyle w:val="PlaceholderText"/>
        </w:rPr>
        <w:t>.</w:t>
      </w:r>
      <w:r w:rsidR="009733D7">
        <w:rPr>
          <w:rStyle w:val="PlaceholderText"/>
        </w:rPr>
        <w:t xml:space="preserve"> </w:t>
      </w:r>
      <w:r w:rsidR="009733D7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Date of First Payment: </w:t>
      </w:r>
      <w:r w:rsidR="009733D7">
        <w:rPr>
          <w:rStyle w:val="PlaceholderText"/>
        </w:rPr>
        <w:t xml:space="preserve">  enter</w:t>
      </w:r>
      <w:r w:rsidR="001A359E">
        <w:rPr>
          <w:rStyle w:val="PlaceholderText"/>
        </w:rPr>
        <w:t xml:space="preserve"> da</w:t>
      </w:r>
      <w:r w:rsidR="009733D7">
        <w:rPr>
          <w:rStyle w:val="PlaceholderText"/>
        </w:rPr>
        <w:t xml:space="preserve">te. </w:t>
      </w:r>
      <w:r w:rsidR="009733D7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  </w:t>
      </w:r>
      <w:r w:rsidR="00A26EC8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       </w:t>
      </w:r>
      <w:r w:rsidR="009733D7">
        <w:rPr>
          <w:rFonts w:ascii="Verdana" w:eastAsia="Times New Roman" w:hAnsi="Verdana"/>
          <w:color w:val="002060"/>
          <w:sz w:val="20"/>
          <w:szCs w:val="20"/>
          <w:lang w:eastAsia="en-GB"/>
        </w:rPr>
        <w:t>P</w:t>
      </w:r>
      <w:r>
        <w:rPr>
          <w:rFonts w:ascii="Verdana" w:eastAsia="Times New Roman" w:hAnsi="Verdana"/>
          <w:color w:val="002060"/>
          <w:sz w:val="20"/>
          <w:szCs w:val="20"/>
          <w:lang w:eastAsia="en-GB"/>
        </w:rPr>
        <w:t>ayment Frequency: (Annual or Quarterly)</w:t>
      </w:r>
      <w:r w:rsidR="009733D7">
        <w:rPr>
          <w:rFonts w:ascii="Verdana" w:eastAsia="Times New Roman" w:hAnsi="Verdana"/>
          <w:color w:val="002060"/>
          <w:sz w:val="20"/>
          <w:szCs w:val="20"/>
          <w:lang w:eastAsia="en-GB"/>
        </w:rPr>
        <w:t>:</w:t>
      </w:r>
      <w:r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</w:t>
      </w:r>
      <w:r w:rsidR="009733D7">
        <w:rPr>
          <w:rStyle w:val="PlaceholderText"/>
        </w:rPr>
        <w:t>enter payment frequency</w:t>
      </w:r>
      <w:r w:rsidRPr="005D5BAC">
        <w:rPr>
          <w:rStyle w:val="PlaceholderText"/>
        </w:rPr>
        <w:t>.</w:t>
      </w:r>
      <w:r w:rsidR="009733D7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                           </w:t>
      </w:r>
      <w:r w:rsidR="001A359E">
        <w:rPr>
          <w:rFonts w:ascii="Verdana" w:eastAsia="Times New Roman" w:hAnsi="Verdana"/>
          <w:color w:val="002060"/>
          <w:sz w:val="20"/>
          <w:szCs w:val="20"/>
          <w:lang w:eastAsia="en-GB"/>
        </w:rPr>
        <w:t>Date of last payment</w:t>
      </w:r>
      <w:r w:rsidR="005A5A43">
        <w:rPr>
          <w:rFonts w:ascii="Verdana" w:eastAsia="Times New Roman" w:hAnsi="Verdana"/>
          <w:color w:val="002060"/>
          <w:sz w:val="20"/>
          <w:szCs w:val="20"/>
          <w:lang w:eastAsia="en-GB"/>
        </w:rPr>
        <w:t>:</w:t>
      </w:r>
      <w:r w:rsidR="001A359E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 </w:t>
      </w:r>
      <w:r w:rsidR="001A359E">
        <w:rPr>
          <w:rStyle w:val="PlaceholderText"/>
        </w:rPr>
        <w:t xml:space="preserve">enter date. </w:t>
      </w:r>
      <w:r w:rsidR="001A359E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</w:t>
      </w:r>
      <w:proofErr w:type="gramStart"/>
      <w:r w:rsidR="00083506">
        <w:rPr>
          <w:rFonts w:ascii="Verdana" w:eastAsia="Times New Roman" w:hAnsi="Verdana"/>
          <w:color w:val="002060"/>
          <w:sz w:val="20"/>
          <w:szCs w:val="20"/>
          <w:lang w:eastAsia="en-GB"/>
        </w:rPr>
        <w:t>OR</w:t>
      </w:r>
      <w:r w:rsidR="005A5A43">
        <w:rPr>
          <w:rFonts w:ascii="Verdana" w:eastAsia="Times New Roman" w:hAnsi="Verdana"/>
          <w:color w:val="002060"/>
          <w:sz w:val="20"/>
          <w:szCs w:val="20"/>
          <w:lang w:eastAsia="en-GB"/>
        </w:rPr>
        <w:t>,</w:t>
      </w:r>
      <w:proofErr w:type="gramEnd"/>
      <w:r w:rsidR="001A359E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please continue until further notice </w:t>
      </w:r>
      <w:r w:rsidR="001A359E">
        <w:rPr>
          <w:rStyle w:val="PlaceholderText"/>
        </w:rPr>
        <w:t>Y/N</w:t>
      </w:r>
    </w:p>
    <w:p w14:paraId="67556270" w14:textId="77777777" w:rsidR="004C4BF4" w:rsidRPr="001A359E" w:rsidRDefault="004C4BF4" w:rsidP="00737588">
      <w:pPr>
        <w:spacing w:before="300" w:after="300" w:line="240" w:lineRule="auto"/>
        <w:textAlignment w:val="baseline"/>
        <w:outlineLvl w:val="0"/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</w:pPr>
      <w:r>
        <w:rPr>
          <w:rFonts w:ascii="Verdana" w:eastAsia="Times New Roman" w:hAnsi="Verdana"/>
          <w:color w:val="002060"/>
          <w:sz w:val="20"/>
          <w:szCs w:val="20"/>
          <w:lang w:eastAsia="en-GB"/>
        </w:rPr>
        <w:t>---------------------------------------------------------------------------------------------------</w:t>
      </w:r>
    </w:p>
    <w:p w14:paraId="51AE4E49" w14:textId="638892A3" w:rsidR="001A359E" w:rsidRPr="004C4BF4" w:rsidRDefault="00737588" w:rsidP="00737588">
      <w:pPr>
        <w:spacing w:before="300" w:after="300" w:line="240" w:lineRule="auto"/>
        <w:textAlignment w:val="baseline"/>
        <w:outlineLvl w:val="0"/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</w:pPr>
      <w:r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>Section B: Amend an existing Standing Order.</w:t>
      </w:r>
      <w:r w:rsidR="001A359E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</w:t>
      </w:r>
      <w:r w:rsidR="004C4BF4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                                  </w:t>
      </w:r>
      <w:r w:rsidR="00194BD2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>B</w:t>
      </w:r>
      <w:r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eneficiary Account Details: </w:t>
      </w:r>
      <w:r w:rsidRPr="005D5BAC">
        <w:rPr>
          <w:rStyle w:val="PlaceholderText"/>
        </w:rPr>
        <w:t>Click or tap here to enter text.</w:t>
      </w:r>
      <w:r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</w:t>
      </w:r>
      <w:r w:rsidR="001A359E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                          </w:t>
      </w:r>
      <w:r w:rsidR="001A359E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                         </w:t>
      </w:r>
      <w:r w:rsidR="00194BD2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Amend Payment Amount from: </w:t>
      </w:r>
      <w:r w:rsidR="00194BD2">
        <w:rPr>
          <w:rStyle w:val="PlaceholderText"/>
        </w:rPr>
        <w:t>current amount</w:t>
      </w:r>
      <w:r w:rsidR="00194BD2" w:rsidRPr="005D5BAC">
        <w:rPr>
          <w:rStyle w:val="PlaceholderText"/>
        </w:rPr>
        <w:t>.</w:t>
      </w:r>
      <w:r w:rsidR="00194BD2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</w:t>
      </w:r>
      <w:r w:rsidR="005A5A43">
        <w:rPr>
          <w:rFonts w:ascii="Verdana" w:eastAsia="Times New Roman" w:hAnsi="Verdana"/>
          <w:color w:val="002060"/>
          <w:sz w:val="20"/>
          <w:szCs w:val="20"/>
          <w:lang w:eastAsia="en-GB"/>
        </w:rPr>
        <w:t>to</w:t>
      </w:r>
      <w:r w:rsidR="00194BD2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</w:t>
      </w:r>
      <w:r w:rsidR="00194BD2">
        <w:rPr>
          <w:rStyle w:val="PlaceholderText"/>
        </w:rPr>
        <w:t>new amount</w:t>
      </w:r>
      <w:r w:rsidR="00194BD2" w:rsidRPr="005D5BAC">
        <w:rPr>
          <w:rStyle w:val="PlaceholderText"/>
        </w:rPr>
        <w:t>.</w:t>
      </w:r>
      <w:r w:rsidR="00194BD2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            </w:t>
      </w:r>
      <w:r w:rsidR="007A6E42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                </w:t>
      </w:r>
      <w:r w:rsidR="005A5A43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</w:t>
      </w:r>
      <w:r w:rsidR="001A359E">
        <w:rPr>
          <w:rFonts w:ascii="Verdana" w:eastAsia="Times New Roman" w:hAnsi="Verdana"/>
          <w:color w:val="002060"/>
          <w:sz w:val="20"/>
          <w:szCs w:val="20"/>
          <w:lang w:eastAsia="en-GB"/>
        </w:rPr>
        <w:t>Ame</w:t>
      </w:r>
      <w:r w:rsidR="00194BD2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nd </w:t>
      </w:r>
      <w:r w:rsidR="001A359E">
        <w:rPr>
          <w:rFonts w:ascii="Verdana" w:eastAsia="Times New Roman" w:hAnsi="Verdana"/>
          <w:color w:val="002060"/>
          <w:sz w:val="20"/>
          <w:szCs w:val="20"/>
          <w:lang w:eastAsia="en-GB"/>
        </w:rPr>
        <w:t>Payment Frequency</w:t>
      </w:r>
      <w:r w:rsidR="00194BD2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f</w:t>
      </w:r>
      <w:r w:rsidR="001A359E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rom: </w:t>
      </w:r>
      <w:r w:rsidR="00194BD2">
        <w:rPr>
          <w:rStyle w:val="PlaceholderText"/>
        </w:rPr>
        <w:t xml:space="preserve">current </w:t>
      </w:r>
      <w:r w:rsidR="001A359E">
        <w:rPr>
          <w:rStyle w:val="PlaceholderText"/>
        </w:rPr>
        <w:t>frequency</w:t>
      </w:r>
      <w:r w:rsidR="001A359E" w:rsidRPr="005D5BAC">
        <w:rPr>
          <w:rStyle w:val="PlaceholderText"/>
        </w:rPr>
        <w:t>.</w:t>
      </w:r>
      <w:r w:rsidR="001A359E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</w:t>
      </w:r>
      <w:r w:rsidR="005A5A43">
        <w:rPr>
          <w:rFonts w:ascii="Verdana" w:eastAsia="Times New Roman" w:hAnsi="Verdana"/>
          <w:color w:val="002060"/>
          <w:sz w:val="20"/>
          <w:szCs w:val="20"/>
          <w:lang w:eastAsia="en-GB"/>
        </w:rPr>
        <w:t>to</w:t>
      </w:r>
      <w:r w:rsidR="00194BD2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</w:t>
      </w:r>
      <w:r w:rsidR="00194BD2">
        <w:rPr>
          <w:rStyle w:val="PlaceholderText"/>
        </w:rPr>
        <w:t>new frequency</w:t>
      </w:r>
      <w:r w:rsidR="00194BD2" w:rsidRPr="005D5BAC">
        <w:rPr>
          <w:rStyle w:val="PlaceholderText"/>
        </w:rPr>
        <w:t>.</w:t>
      </w:r>
    </w:p>
    <w:p w14:paraId="26FE1A11" w14:textId="77777777" w:rsidR="004C4BF4" w:rsidRDefault="004C4BF4" w:rsidP="00737588">
      <w:pPr>
        <w:spacing w:before="300" w:after="300" w:line="240" w:lineRule="auto"/>
        <w:textAlignment w:val="baseline"/>
        <w:outlineLvl w:val="0"/>
        <w:rPr>
          <w:rFonts w:ascii="Verdana" w:eastAsia="Times New Roman" w:hAnsi="Verdana"/>
          <w:color w:val="002060"/>
          <w:sz w:val="20"/>
          <w:szCs w:val="20"/>
          <w:lang w:eastAsia="en-GB"/>
        </w:rPr>
      </w:pPr>
      <w:r>
        <w:rPr>
          <w:rFonts w:ascii="Verdana" w:eastAsia="Times New Roman" w:hAnsi="Verdana"/>
          <w:color w:val="002060"/>
          <w:sz w:val="20"/>
          <w:szCs w:val="20"/>
          <w:lang w:eastAsia="en-GB"/>
        </w:rPr>
        <w:t>---------------------------------------------------------------------------------------------------</w:t>
      </w:r>
    </w:p>
    <w:p w14:paraId="7D3AC5F4" w14:textId="668D5886" w:rsidR="00194BD2" w:rsidRDefault="00194BD2" w:rsidP="00194BD2">
      <w:pPr>
        <w:spacing w:before="300" w:after="300" w:line="240" w:lineRule="auto"/>
        <w:textAlignment w:val="baseline"/>
        <w:outlineLvl w:val="0"/>
        <w:rPr>
          <w:rFonts w:ascii="Verdana" w:eastAsia="Times New Roman" w:hAnsi="Verdana"/>
          <w:color w:val="002060"/>
          <w:sz w:val="20"/>
          <w:szCs w:val="20"/>
          <w:lang w:eastAsia="en-GB"/>
        </w:rPr>
      </w:pPr>
      <w:r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>Section C: Cancel an existing Standing Order.</w:t>
      </w:r>
      <w:r w:rsidR="004C4BF4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                                              Beneficiary Account Details: </w:t>
      </w:r>
      <w:r w:rsidR="004C4BF4" w:rsidRPr="005D5BAC">
        <w:rPr>
          <w:rStyle w:val="PlaceholderText"/>
        </w:rPr>
        <w:t>Click or tap here to enter text.</w:t>
      </w:r>
      <w:r w:rsidR="004C4BF4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                             </w:t>
      </w:r>
      <w:r w:rsidR="004C4BF4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                         </w:t>
      </w:r>
      <w:r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Date of last </w:t>
      </w:r>
      <w:proofErr w:type="gramStart"/>
      <w:r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payment  </w:t>
      </w:r>
      <w:r>
        <w:rPr>
          <w:rStyle w:val="PlaceholderText"/>
        </w:rPr>
        <w:t>enter</w:t>
      </w:r>
      <w:proofErr w:type="gramEnd"/>
      <w:r>
        <w:rPr>
          <w:rStyle w:val="PlaceholderText"/>
        </w:rPr>
        <w:t xml:space="preserve"> date. </w:t>
      </w:r>
      <w:r w:rsidR="00C6351C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If payment is due within 5 days</w:t>
      </w:r>
      <w:r w:rsidR="004C4BF4">
        <w:rPr>
          <w:rFonts w:ascii="Verdana" w:eastAsia="Times New Roman" w:hAnsi="Verdana"/>
          <w:color w:val="002060"/>
          <w:sz w:val="20"/>
          <w:szCs w:val="20"/>
          <w:lang w:eastAsia="en-GB"/>
        </w:rPr>
        <w:t>,</w:t>
      </w:r>
      <w:r w:rsidR="00C6351C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please contact your branch and </w:t>
      </w:r>
      <w:hyperlink r:id="rId8" w:history="1">
        <w:r w:rsidR="007A6E42" w:rsidRPr="00C76B66">
          <w:rPr>
            <w:rStyle w:val="Hyperlink"/>
            <w:rFonts w:ascii="Verdana" w:eastAsia="Times New Roman" w:hAnsi="Verdana"/>
            <w:sz w:val="20"/>
            <w:szCs w:val="20"/>
            <w:lang w:eastAsia="en-GB"/>
          </w:rPr>
          <w:t>treasurerrba93@rba93.com</w:t>
        </w:r>
      </w:hyperlink>
      <w:r w:rsidR="00C6351C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. </w:t>
      </w:r>
    </w:p>
    <w:p w14:paraId="52C9224B" w14:textId="77777777" w:rsidR="00B001BD" w:rsidRPr="004C4BF4" w:rsidRDefault="00B001BD" w:rsidP="00194BD2">
      <w:pPr>
        <w:spacing w:before="300" w:after="300" w:line="240" w:lineRule="auto"/>
        <w:textAlignment w:val="baseline"/>
        <w:outlineLvl w:val="0"/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</w:pPr>
      <w:r>
        <w:rPr>
          <w:rFonts w:ascii="Verdana" w:eastAsia="Times New Roman" w:hAnsi="Verdana"/>
          <w:color w:val="002060"/>
          <w:sz w:val="20"/>
          <w:szCs w:val="20"/>
          <w:lang w:eastAsia="en-GB"/>
        </w:rPr>
        <w:t>---------------------------------------------------------------------------------------------------</w:t>
      </w:r>
    </w:p>
    <w:p w14:paraId="09356C71" w14:textId="77777777" w:rsidR="00A26EC8" w:rsidRDefault="00C6351C" w:rsidP="00C6351C">
      <w:pPr>
        <w:spacing w:before="300" w:after="300" w:line="240" w:lineRule="auto"/>
        <w:textAlignment w:val="baseline"/>
        <w:outlineLvl w:val="0"/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</w:pPr>
      <w:r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>Please complete all relevant boxes</w:t>
      </w:r>
      <w:r w:rsidR="00B001BD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in full</w:t>
      </w:r>
      <w:r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>, sign and date the form before forwarding to your bank.</w:t>
      </w:r>
      <w:r w:rsidR="00B001BD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</w:t>
      </w:r>
    </w:p>
    <w:p w14:paraId="1DA3EFEE" w14:textId="7C77BB8A" w:rsidR="00C6351C" w:rsidRPr="005A5A43" w:rsidRDefault="00A26EC8" w:rsidP="00C6351C">
      <w:pPr>
        <w:spacing w:before="300" w:after="300" w:line="240" w:lineRule="auto"/>
        <w:textAlignment w:val="baseline"/>
        <w:outlineLvl w:val="0"/>
        <w:rPr>
          <w:rFonts w:ascii="Verdana" w:eastAsia="Times New Roman" w:hAnsi="Verdana"/>
          <w:color w:val="002060"/>
          <w:sz w:val="20"/>
          <w:szCs w:val="20"/>
          <w:lang w:eastAsia="en-GB"/>
        </w:rPr>
      </w:pPr>
      <w:r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                                        </w:t>
      </w:r>
      <w:r w:rsidR="00B001BD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                                                                         </w:t>
      </w:r>
      <w:r w:rsidR="005A5A43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     </w:t>
      </w:r>
      <w:r w:rsidR="00C6351C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Print name(s): </w:t>
      </w:r>
      <w:r w:rsidR="00C6351C">
        <w:rPr>
          <w:rStyle w:val="PlaceholderText"/>
        </w:rPr>
        <w:t>Print name 1</w:t>
      </w:r>
      <w:r w:rsidR="004C4BF4">
        <w:rPr>
          <w:rStyle w:val="PlaceholderText"/>
        </w:rPr>
        <w:t xml:space="preserve">.                            </w:t>
      </w:r>
      <w:r w:rsidR="00C6351C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</w:t>
      </w:r>
      <w:r w:rsidR="004C4BF4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</w:t>
      </w:r>
      <w:r w:rsidR="00C6351C">
        <w:rPr>
          <w:rStyle w:val="PlaceholderText"/>
        </w:rPr>
        <w:t>Print name 2 if applicable</w:t>
      </w:r>
      <w:r w:rsidR="00C6351C" w:rsidRPr="005D5BAC">
        <w:rPr>
          <w:rStyle w:val="PlaceholderText"/>
        </w:rPr>
        <w:t>.</w:t>
      </w:r>
      <w:r w:rsidR="00C6351C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</w:t>
      </w:r>
      <w:r w:rsidR="005A5A43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                                                     </w:t>
      </w:r>
      <w:proofErr w:type="gramStart"/>
      <w:r w:rsidR="005A5A43">
        <w:rPr>
          <w:rFonts w:ascii="Verdana" w:eastAsia="Times New Roman" w:hAnsi="Verdana"/>
          <w:color w:val="002060"/>
          <w:sz w:val="20"/>
          <w:szCs w:val="20"/>
          <w:lang w:eastAsia="en-GB"/>
        </w:rPr>
        <w:t>Address:</w:t>
      </w:r>
      <w:r w:rsidR="005A5A43">
        <w:rPr>
          <w:rStyle w:val="PlaceholderText"/>
        </w:rPr>
        <w:t>…</w:t>
      </w:r>
      <w:proofErr w:type="gramEnd"/>
      <w:r w:rsidR="005A5A43">
        <w:rPr>
          <w:rStyle w:val="PlaceholderTex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5A5A43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                                                                            </w:t>
      </w:r>
      <w:r w:rsidR="00C6351C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           </w:t>
      </w:r>
      <w:r w:rsidR="004C4BF4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  </w:t>
      </w:r>
      <w:r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         </w:t>
      </w:r>
      <w:r w:rsidR="004C4BF4">
        <w:rPr>
          <w:rFonts w:ascii="Verdana" w:eastAsia="Times New Roman" w:hAnsi="Verdana"/>
          <w:color w:val="002060"/>
          <w:sz w:val="20"/>
          <w:szCs w:val="20"/>
          <w:lang w:eastAsia="en-GB"/>
        </w:rPr>
        <w:t>Contact number</w:t>
      </w:r>
      <w:r w:rsidR="00C6351C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: </w:t>
      </w:r>
      <w:r w:rsidR="00B001BD">
        <w:rPr>
          <w:rStyle w:val="PlaceholderText"/>
        </w:rPr>
        <w:t>enter contact number</w:t>
      </w:r>
      <w:r w:rsidR="00C6351C" w:rsidRPr="005D5BAC">
        <w:rPr>
          <w:rStyle w:val="PlaceholderText"/>
        </w:rPr>
        <w:t>.</w:t>
      </w:r>
      <w:r w:rsidR="004C4BF4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</w:t>
      </w:r>
      <w:bookmarkEnd w:id="0"/>
      <w:r w:rsidR="005A5A43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      </w:t>
      </w:r>
      <w:r w:rsidR="005A5A43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Customer Signature(s): </w:t>
      </w:r>
      <w:r w:rsidR="005A5A43">
        <w:rPr>
          <w:rStyle w:val="PlaceholderText"/>
        </w:rPr>
        <w:t xml:space="preserve"> </w:t>
      </w:r>
      <w:r w:rsidR="005A5A43">
        <w:rPr>
          <w:rStyle w:val="PlaceholderText"/>
        </w:rPr>
        <w:t xml:space="preserve">  </w:t>
      </w:r>
      <w:r w:rsidR="00F35CA2">
        <w:rPr>
          <w:rStyle w:val="PlaceholderText"/>
        </w:rPr>
        <w:t xml:space="preserve">                                                                   </w:t>
      </w:r>
      <w:r w:rsidR="005A5A43">
        <w:rPr>
          <w:rStyle w:val="PlaceholderText"/>
        </w:rPr>
        <w:t xml:space="preserve">                            </w:t>
      </w:r>
      <w:r w:rsidR="005A5A43">
        <w:rPr>
          <w:rStyle w:val="PlaceholderText"/>
        </w:rPr>
        <w:t xml:space="preserve">          </w:t>
      </w:r>
      <w:r w:rsidR="005A5A43">
        <w:rPr>
          <w:rStyle w:val="PlaceholderText"/>
        </w:rPr>
        <w:t xml:space="preserve">                                                                                                  </w:t>
      </w:r>
      <w:r w:rsidR="005A5A43">
        <w:rPr>
          <w:rFonts w:ascii="Verdana" w:eastAsia="Times New Roman" w:hAnsi="Verdana"/>
          <w:color w:val="002060"/>
          <w:sz w:val="20"/>
          <w:szCs w:val="20"/>
          <w:lang w:eastAsia="en-GB"/>
        </w:rPr>
        <w:t xml:space="preserve">Date: </w:t>
      </w:r>
      <w:r w:rsidR="005A5A43">
        <w:rPr>
          <w:rStyle w:val="PlaceholderText"/>
        </w:rPr>
        <w:t xml:space="preserve">  enter date.                              </w:t>
      </w:r>
      <w:r w:rsidR="005A5A43">
        <w:rPr>
          <w:rFonts w:ascii="Verdana" w:eastAsia="Times New Roman" w:hAnsi="Verdana"/>
          <w:b/>
          <w:bCs/>
          <w:color w:val="002060"/>
          <w:sz w:val="20"/>
          <w:szCs w:val="20"/>
          <w:lang w:eastAsia="en-GB"/>
        </w:rPr>
        <w:t xml:space="preserve">        </w:t>
      </w:r>
    </w:p>
    <w:sectPr w:rsidR="00C6351C" w:rsidRPr="005A5A4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49749" w14:textId="77777777" w:rsidR="000B3DE0" w:rsidRDefault="000B3DE0" w:rsidP="006A453A">
      <w:pPr>
        <w:spacing w:after="0" w:line="240" w:lineRule="auto"/>
      </w:pPr>
      <w:r>
        <w:separator/>
      </w:r>
    </w:p>
  </w:endnote>
  <w:endnote w:type="continuationSeparator" w:id="0">
    <w:p w14:paraId="2C5546DA" w14:textId="77777777" w:rsidR="000B3DE0" w:rsidRDefault="000B3DE0" w:rsidP="006A4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54325" w14:textId="77777777" w:rsidR="00083506" w:rsidRDefault="00083506" w:rsidP="006840ED">
    <w:pPr>
      <w:pStyle w:val="Header"/>
    </w:pPr>
  </w:p>
  <w:p w14:paraId="6F7DE1BE" w14:textId="77777777" w:rsidR="006840ED" w:rsidRPr="00C9531E" w:rsidRDefault="006840ED" w:rsidP="006840ED">
    <w:pPr>
      <w:pStyle w:val="Header"/>
    </w:pPr>
    <w:r>
      <w:t>Regulating Branch and Royal Navy Police Association - Membership Payment Form – SOCN2021</w:t>
    </w:r>
  </w:p>
  <w:p w14:paraId="4B4A273D" w14:textId="77777777" w:rsidR="006840ED" w:rsidRDefault="006840ED" w:rsidP="006840ED">
    <w:pPr>
      <w:pStyle w:val="Footer"/>
    </w:pPr>
  </w:p>
  <w:p w14:paraId="76D03AAE" w14:textId="77777777" w:rsidR="0027494B" w:rsidRPr="006840ED" w:rsidRDefault="0027494B" w:rsidP="006840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A13F3" w14:textId="77777777" w:rsidR="000B3DE0" w:rsidRDefault="000B3DE0" w:rsidP="006A453A">
      <w:pPr>
        <w:spacing w:after="0" w:line="240" w:lineRule="auto"/>
      </w:pPr>
      <w:r>
        <w:separator/>
      </w:r>
    </w:p>
  </w:footnote>
  <w:footnote w:type="continuationSeparator" w:id="0">
    <w:p w14:paraId="67CB004F" w14:textId="77777777" w:rsidR="000B3DE0" w:rsidRDefault="000B3DE0" w:rsidP="006A45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NotTrackMoves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6E42"/>
    <w:rsid w:val="0005349D"/>
    <w:rsid w:val="00083506"/>
    <w:rsid w:val="00090533"/>
    <w:rsid w:val="000B3DE0"/>
    <w:rsid w:val="001005ED"/>
    <w:rsid w:val="001061C5"/>
    <w:rsid w:val="00112ADE"/>
    <w:rsid w:val="00142A78"/>
    <w:rsid w:val="00194BD2"/>
    <w:rsid w:val="001A359E"/>
    <w:rsid w:val="002109C2"/>
    <w:rsid w:val="0027494B"/>
    <w:rsid w:val="002D4EBD"/>
    <w:rsid w:val="00332294"/>
    <w:rsid w:val="0037573B"/>
    <w:rsid w:val="004C4BF4"/>
    <w:rsid w:val="005054AE"/>
    <w:rsid w:val="005A5A43"/>
    <w:rsid w:val="006055EA"/>
    <w:rsid w:val="006225D8"/>
    <w:rsid w:val="006840ED"/>
    <w:rsid w:val="006A453A"/>
    <w:rsid w:val="007071FF"/>
    <w:rsid w:val="00737588"/>
    <w:rsid w:val="00790110"/>
    <w:rsid w:val="00797427"/>
    <w:rsid w:val="007A6E42"/>
    <w:rsid w:val="009733D7"/>
    <w:rsid w:val="00A03A32"/>
    <w:rsid w:val="00A26EC8"/>
    <w:rsid w:val="00B001BD"/>
    <w:rsid w:val="00BA44AF"/>
    <w:rsid w:val="00C265E3"/>
    <w:rsid w:val="00C45716"/>
    <w:rsid w:val="00C6351C"/>
    <w:rsid w:val="00C9531E"/>
    <w:rsid w:val="00D33196"/>
    <w:rsid w:val="00D34A81"/>
    <w:rsid w:val="00D61A96"/>
    <w:rsid w:val="00DB2924"/>
    <w:rsid w:val="00DB3E42"/>
    <w:rsid w:val="00E02BFE"/>
    <w:rsid w:val="00E55A6D"/>
    <w:rsid w:val="00E7751E"/>
    <w:rsid w:val="00F3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998268F"/>
  <w15:chartTrackingRefBased/>
  <w15:docId w15:val="{94313750-0631-49E3-A3AA-1C0264B4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A78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A453A"/>
    <w:rPr>
      <w:color w:val="0563C1"/>
      <w:u w:val="single"/>
    </w:rPr>
  </w:style>
  <w:style w:type="paragraph" w:styleId="NoSpacing">
    <w:name w:val="No Spacing"/>
    <w:uiPriority w:val="1"/>
    <w:qFormat/>
    <w:rsid w:val="006A453A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A4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53A"/>
  </w:style>
  <w:style w:type="paragraph" w:styleId="Footer">
    <w:name w:val="footer"/>
    <w:basedOn w:val="Normal"/>
    <w:link w:val="FooterChar"/>
    <w:uiPriority w:val="99"/>
    <w:unhideWhenUsed/>
    <w:rsid w:val="006A4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53A"/>
  </w:style>
  <w:style w:type="paragraph" w:styleId="BalloonText">
    <w:name w:val="Balloon Text"/>
    <w:basedOn w:val="Normal"/>
    <w:link w:val="BalloonTextChar"/>
    <w:uiPriority w:val="99"/>
    <w:semiHidden/>
    <w:unhideWhenUsed/>
    <w:rsid w:val="0079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9742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12A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PlaceholderText">
    <w:name w:val="Placeholder Text"/>
    <w:uiPriority w:val="99"/>
    <w:semiHidden/>
    <w:rsid w:val="00C9531E"/>
    <w:rPr>
      <w:color w:val="808080"/>
    </w:rPr>
  </w:style>
  <w:style w:type="character" w:styleId="UnresolvedMention">
    <w:name w:val="Unresolved Mention"/>
    <w:uiPriority w:val="99"/>
    <w:semiHidden/>
    <w:unhideWhenUsed/>
    <w:rsid w:val="00E77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852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asurerrba93@rba93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reasurer@rba9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Custom%20Office%20Templates\RBRNPA%20Payments%20Form%20-%20Standing%20Order%20202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RBRNPA Payments Form - Standing Order 2021.dot</Template>
  <TotalTime>2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Links>
    <vt:vector size="12" baseType="variant">
      <vt:variant>
        <vt:i4>3014675</vt:i4>
      </vt:variant>
      <vt:variant>
        <vt:i4>3</vt:i4>
      </vt:variant>
      <vt:variant>
        <vt:i4>0</vt:i4>
      </vt:variant>
      <vt:variant>
        <vt:i4>5</vt:i4>
      </vt:variant>
      <vt:variant>
        <vt:lpwstr>mailto:Treasurer@rba93.com</vt:lpwstr>
      </vt:variant>
      <vt:variant>
        <vt:lpwstr/>
      </vt:variant>
      <vt:variant>
        <vt:i4>3014675</vt:i4>
      </vt:variant>
      <vt:variant>
        <vt:i4>0</vt:i4>
      </vt:variant>
      <vt:variant>
        <vt:i4>0</vt:i4>
      </vt:variant>
      <vt:variant>
        <vt:i4>5</vt:i4>
      </vt:variant>
      <vt:variant>
        <vt:lpwstr>mailto:Treasurer@rba93.com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Carol Neale</cp:lastModifiedBy>
  <cp:revision>2</cp:revision>
  <dcterms:created xsi:type="dcterms:W3CDTF">2021-10-01T20:31:00Z</dcterms:created>
  <dcterms:modified xsi:type="dcterms:W3CDTF">2021-10-01T20:31:00Z</dcterms:modified>
</cp:coreProperties>
</file>